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28" w:rsidRPr="004E2E64" w:rsidRDefault="00D25893" w:rsidP="005049C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3"/>
          <w:szCs w:val="23"/>
        </w:rPr>
      </w:pPr>
      <w:r w:rsidRPr="004E2E64">
        <w:rPr>
          <w:rFonts w:ascii="Arial" w:hAnsi="Arial" w:cs="Arial"/>
          <w:b/>
          <w:bCs/>
          <w:sz w:val="23"/>
          <w:szCs w:val="23"/>
        </w:rPr>
        <w:t xml:space="preserve">TERMO DE </w:t>
      </w:r>
      <w:r w:rsidR="003079D9" w:rsidRPr="004E2E64">
        <w:rPr>
          <w:rFonts w:ascii="Arial" w:hAnsi="Arial" w:cs="Arial"/>
          <w:b/>
          <w:bCs/>
          <w:sz w:val="23"/>
          <w:szCs w:val="23"/>
        </w:rPr>
        <w:t xml:space="preserve">RESCISÃO DO </w:t>
      </w:r>
      <w:r w:rsidR="00404828" w:rsidRPr="004E2E64">
        <w:rPr>
          <w:rFonts w:ascii="Arial" w:hAnsi="Arial" w:cs="Arial"/>
          <w:b/>
          <w:bCs/>
          <w:sz w:val="23"/>
          <w:szCs w:val="23"/>
        </w:rPr>
        <w:t>CONTRATO N.º</w:t>
      </w:r>
      <w:r w:rsidR="00D56D62" w:rsidRPr="004E2E64">
        <w:rPr>
          <w:rFonts w:ascii="Arial" w:hAnsi="Arial" w:cs="Arial"/>
          <w:b/>
          <w:bCs/>
          <w:sz w:val="23"/>
          <w:szCs w:val="23"/>
        </w:rPr>
        <w:t>129</w:t>
      </w:r>
      <w:r w:rsidR="00404828" w:rsidRPr="004E2E64">
        <w:rPr>
          <w:rFonts w:ascii="Arial" w:hAnsi="Arial" w:cs="Arial"/>
          <w:b/>
          <w:bCs/>
          <w:sz w:val="23"/>
          <w:szCs w:val="23"/>
        </w:rPr>
        <w:t>/201</w:t>
      </w:r>
      <w:r w:rsidR="001A2998" w:rsidRPr="004E2E64">
        <w:rPr>
          <w:rFonts w:ascii="Arial" w:hAnsi="Arial" w:cs="Arial"/>
          <w:b/>
          <w:bCs/>
          <w:sz w:val="23"/>
          <w:szCs w:val="23"/>
        </w:rPr>
        <w:t>5</w:t>
      </w:r>
    </w:p>
    <w:p w:rsidR="00404828" w:rsidRPr="004E2E64" w:rsidRDefault="003079D9" w:rsidP="005109F5">
      <w:pPr>
        <w:autoSpaceDE w:val="0"/>
        <w:autoSpaceDN w:val="0"/>
        <w:adjustRightInd w:val="0"/>
        <w:spacing w:line="276" w:lineRule="auto"/>
        <w:ind w:left="3402"/>
        <w:jc w:val="both"/>
        <w:rPr>
          <w:rFonts w:ascii="Arial" w:hAnsi="Arial" w:cs="Arial"/>
          <w:b/>
          <w:sz w:val="23"/>
          <w:szCs w:val="23"/>
        </w:rPr>
      </w:pPr>
      <w:r w:rsidRPr="004E2E64">
        <w:rPr>
          <w:rFonts w:ascii="Arial" w:hAnsi="Arial" w:cs="Arial"/>
          <w:b/>
          <w:bCs/>
          <w:sz w:val="23"/>
          <w:szCs w:val="23"/>
        </w:rPr>
        <w:t xml:space="preserve">TERMO DE RESCISÃO DO </w:t>
      </w:r>
      <w:r w:rsidR="00404828" w:rsidRPr="004E2E64">
        <w:rPr>
          <w:rFonts w:ascii="Arial" w:hAnsi="Arial" w:cs="Arial"/>
          <w:b/>
          <w:bCs/>
          <w:sz w:val="23"/>
          <w:szCs w:val="23"/>
        </w:rPr>
        <w:t xml:space="preserve">CONTRATO DE </w:t>
      </w:r>
      <w:r w:rsidR="00F8675D" w:rsidRPr="004E2E64">
        <w:rPr>
          <w:rFonts w:ascii="Arial" w:hAnsi="Arial" w:cs="Arial"/>
          <w:b/>
          <w:bCs/>
          <w:sz w:val="23"/>
          <w:szCs w:val="23"/>
        </w:rPr>
        <w:t xml:space="preserve">PRESTAÇÃO DE SERVIÇOS PARA A INSEMINAÇÃO ARTIFICIAL EM BOVINOS, QUE </w:t>
      </w:r>
      <w:r w:rsidR="005049C8" w:rsidRPr="004E2E64">
        <w:rPr>
          <w:rFonts w:ascii="Arial" w:hAnsi="Arial" w:cs="Arial"/>
          <w:b/>
          <w:bCs/>
          <w:sz w:val="23"/>
          <w:szCs w:val="23"/>
        </w:rPr>
        <w:t>FIRMAM</w:t>
      </w:r>
      <w:r w:rsidR="00F8675D" w:rsidRPr="004E2E64">
        <w:rPr>
          <w:rFonts w:ascii="Arial" w:hAnsi="Arial" w:cs="Arial"/>
          <w:b/>
          <w:bCs/>
          <w:sz w:val="23"/>
          <w:szCs w:val="23"/>
        </w:rPr>
        <w:t xml:space="preserve"> </w:t>
      </w:r>
      <w:r w:rsidRPr="004E2E64">
        <w:rPr>
          <w:rFonts w:ascii="Arial" w:hAnsi="Arial" w:cs="Arial"/>
          <w:b/>
          <w:bCs/>
          <w:sz w:val="23"/>
          <w:szCs w:val="23"/>
        </w:rPr>
        <w:t>O MUNICÍPIO</w:t>
      </w:r>
      <w:r w:rsidR="00F8675D" w:rsidRPr="004E2E64">
        <w:rPr>
          <w:rFonts w:ascii="Arial" w:hAnsi="Arial" w:cs="Arial"/>
          <w:b/>
          <w:bCs/>
          <w:sz w:val="23"/>
          <w:szCs w:val="23"/>
        </w:rPr>
        <w:t xml:space="preserve"> </w:t>
      </w:r>
      <w:r w:rsidRPr="004E2E64">
        <w:rPr>
          <w:rFonts w:ascii="Arial" w:hAnsi="Arial" w:cs="Arial"/>
          <w:b/>
          <w:bCs/>
          <w:sz w:val="23"/>
          <w:szCs w:val="23"/>
        </w:rPr>
        <w:t>D</w:t>
      </w:r>
      <w:r w:rsidR="00F8675D" w:rsidRPr="004E2E64">
        <w:rPr>
          <w:rFonts w:ascii="Arial" w:hAnsi="Arial" w:cs="Arial"/>
          <w:b/>
          <w:bCs/>
          <w:sz w:val="23"/>
          <w:szCs w:val="23"/>
        </w:rPr>
        <w:t>E</w:t>
      </w:r>
      <w:r w:rsidRPr="004E2E64">
        <w:rPr>
          <w:rFonts w:ascii="Arial" w:hAnsi="Arial" w:cs="Arial"/>
          <w:b/>
          <w:bCs/>
          <w:sz w:val="23"/>
          <w:szCs w:val="23"/>
        </w:rPr>
        <w:t xml:space="preserve"> VIADUTOS</w:t>
      </w:r>
      <w:r w:rsidR="00F8675D" w:rsidRPr="004E2E64">
        <w:rPr>
          <w:rFonts w:ascii="Arial" w:hAnsi="Arial" w:cs="Arial"/>
          <w:b/>
          <w:bCs/>
          <w:sz w:val="23"/>
          <w:szCs w:val="23"/>
        </w:rPr>
        <w:t xml:space="preserve"> </w:t>
      </w:r>
      <w:r w:rsidR="005049C8" w:rsidRPr="004E2E64">
        <w:rPr>
          <w:rFonts w:ascii="Arial" w:hAnsi="Arial" w:cs="Arial"/>
          <w:b/>
          <w:bCs/>
          <w:sz w:val="23"/>
          <w:szCs w:val="23"/>
        </w:rPr>
        <w:t xml:space="preserve">E </w:t>
      </w:r>
      <w:r w:rsidR="00BD6A94" w:rsidRPr="004E2E64">
        <w:rPr>
          <w:rFonts w:ascii="Arial" w:hAnsi="Arial" w:cs="Arial"/>
          <w:b/>
          <w:bCs/>
          <w:sz w:val="23"/>
          <w:szCs w:val="23"/>
        </w:rPr>
        <w:t>A EMPRESA VERGILIO BICZ-ME</w:t>
      </w:r>
    </w:p>
    <w:p w:rsidR="00F8675D" w:rsidRPr="004E2E64" w:rsidRDefault="00F8675D" w:rsidP="005049C8">
      <w:pPr>
        <w:autoSpaceDE w:val="0"/>
        <w:autoSpaceDN w:val="0"/>
        <w:adjustRightInd w:val="0"/>
        <w:spacing w:line="360" w:lineRule="auto"/>
        <w:ind w:left="4962"/>
        <w:jc w:val="both"/>
        <w:rPr>
          <w:rFonts w:ascii="Arial" w:hAnsi="Arial" w:cs="Arial"/>
          <w:b/>
          <w:sz w:val="23"/>
          <w:szCs w:val="23"/>
        </w:rPr>
      </w:pPr>
    </w:p>
    <w:p w:rsidR="005428B2" w:rsidRPr="004E2E64" w:rsidRDefault="005428B2" w:rsidP="005049C8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4E2E64">
        <w:rPr>
          <w:rFonts w:ascii="Arial" w:hAnsi="Arial" w:cs="Arial"/>
          <w:b/>
          <w:sz w:val="23"/>
          <w:szCs w:val="23"/>
        </w:rPr>
        <w:t xml:space="preserve">CONTRATANTE: </w:t>
      </w:r>
      <w:r w:rsidR="00404828" w:rsidRPr="004E2E64">
        <w:rPr>
          <w:rFonts w:ascii="Arial" w:hAnsi="Arial" w:cs="Arial"/>
          <w:sz w:val="23"/>
          <w:szCs w:val="23"/>
        </w:rPr>
        <w:t xml:space="preserve">O </w:t>
      </w:r>
      <w:r w:rsidR="00404828" w:rsidRPr="004E2E64">
        <w:rPr>
          <w:rFonts w:ascii="Arial" w:hAnsi="Arial" w:cs="Arial"/>
          <w:b/>
          <w:sz w:val="23"/>
          <w:szCs w:val="23"/>
        </w:rPr>
        <w:t>MUNICÍPIO DE VIADUTOS</w:t>
      </w:r>
      <w:r w:rsidR="00404828" w:rsidRPr="004E2E64">
        <w:rPr>
          <w:rFonts w:ascii="Arial" w:hAnsi="Arial" w:cs="Arial"/>
          <w:sz w:val="23"/>
          <w:szCs w:val="23"/>
        </w:rPr>
        <w:t xml:space="preserve">, pessoa jurídica de direito público, com sede à Rua Anastácio Ribeiro, nº 84, inscrita no CNPJ sob nº 87.613.352/0001-09, representada neste ato pelo Prefeito Municipal, o Sr. </w:t>
      </w:r>
      <w:proofErr w:type="spellStart"/>
      <w:r w:rsidR="005958D3" w:rsidRPr="004E2E64">
        <w:rPr>
          <w:rFonts w:ascii="Arial" w:hAnsi="Arial" w:cs="Arial"/>
          <w:sz w:val="23"/>
          <w:szCs w:val="23"/>
        </w:rPr>
        <w:t>Jovelino</w:t>
      </w:r>
      <w:proofErr w:type="spellEnd"/>
      <w:r w:rsidR="005958D3" w:rsidRPr="004E2E64">
        <w:rPr>
          <w:rFonts w:ascii="Arial" w:hAnsi="Arial" w:cs="Arial"/>
          <w:sz w:val="23"/>
          <w:szCs w:val="23"/>
        </w:rPr>
        <w:t xml:space="preserve"> José Baldissera</w:t>
      </w:r>
      <w:r w:rsidR="00404828" w:rsidRPr="004E2E64">
        <w:rPr>
          <w:rFonts w:ascii="Arial" w:hAnsi="Arial" w:cs="Arial"/>
          <w:sz w:val="23"/>
          <w:szCs w:val="23"/>
        </w:rPr>
        <w:t xml:space="preserve">, </w:t>
      </w:r>
      <w:r w:rsidRPr="004E2E64">
        <w:rPr>
          <w:rFonts w:ascii="Arial" w:hAnsi="Arial" w:cs="Arial"/>
          <w:sz w:val="23"/>
          <w:szCs w:val="23"/>
        </w:rPr>
        <w:t xml:space="preserve">brasileiro, casado, residente e domiciliado à Rua </w:t>
      </w:r>
      <w:proofErr w:type="spellStart"/>
      <w:r w:rsidRPr="004E2E64">
        <w:rPr>
          <w:rFonts w:ascii="Arial" w:hAnsi="Arial" w:cs="Arial"/>
          <w:sz w:val="23"/>
          <w:szCs w:val="23"/>
        </w:rPr>
        <w:t>Dondoni</w:t>
      </w:r>
      <w:proofErr w:type="spellEnd"/>
      <w:r w:rsidRPr="004E2E64">
        <w:rPr>
          <w:rFonts w:ascii="Arial" w:hAnsi="Arial" w:cs="Arial"/>
          <w:sz w:val="23"/>
          <w:szCs w:val="23"/>
        </w:rPr>
        <w:t>, nº01, nesta cidade, portador da Cédula de Identidade RG nº9012613148 e CPF nº 037.866.330-53.</w:t>
      </w:r>
    </w:p>
    <w:p w:rsidR="005428B2" w:rsidRPr="004E2E64" w:rsidRDefault="005428B2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5428B2" w:rsidRPr="004E2E64" w:rsidRDefault="005428B2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4E2E64">
        <w:rPr>
          <w:rFonts w:ascii="Arial" w:hAnsi="Arial" w:cs="Arial"/>
          <w:b/>
          <w:bCs/>
          <w:sz w:val="23"/>
          <w:szCs w:val="23"/>
        </w:rPr>
        <w:t xml:space="preserve">CONTRATADA: </w:t>
      </w:r>
      <w:r w:rsidR="00BD6A94" w:rsidRPr="004E2E64">
        <w:rPr>
          <w:rFonts w:ascii="Arial" w:hAnsi="Arial" w:cs="Arial"/>
          <w:b/>
          <w:bCs/>
          <w:sz w:val="23"/>
          <w:szCs w:val="23"/>
        </w:rPr>
        <w:t>VERGILIO BICZ-ME</w:t>
      </w:r>
      <w:r w:rsidR="00BD76BD" w:rsidRPr="004E2E64">
        <w:rPr>
          <w:rFonts w:ascii="Arial" w:hAnsi="Arial" w:cs="Arial"/>
          <w:sz w:val="23"/>
          <w:szCs w:val="23"/>
        </w:rPr>
        <w:t xml:space="preserve">, com sede à </w:t>
      </w:r>
      <w:r w:rsidR="00BD6A94" w:rsidRPr="004E2E64">
        <w:rPr>
          <w:rFonts w:ascii="Arial" w:hAnsi="Arial" w:cs="Arial"/>
          <w:sz w:val="23"/>
          <w:szCs w:val="23"/>
        </w:rPr>
        <w:t>Rua Do Gasômetro</w:t>
      </w:r>
      <w:r w:rsidR="00BD76BD" w:rsidRPr="004E2E64">
        <w:rPr>
          <w:rFonts w:ascii="Arial" w:hAnsi="Arial" w:cs="Arial"/>
          <w:sz w:val="23"/>
          <w:szCs w:val="23"/>
        </w:rPr>
        <w:t xml:space="preserve">, </w:t>
      </w:r>
      <w:r w:rsidR="004E2E64" w:rsidRPr="004E2E64">
        <w:rPr>
          <w:rFonts w:ascii="Arial" w:hAnsi="Arial" w:cs="Arial"/>
          <w:sz w:val="23"/>
          <w:szCs w:val="23"/>
        </w:rPr>
        <w:t>n°167, C</w:t>
      </w:r>
      <w:r w:rsidR="00BD6A94" w:rsidRPr="004E2E64">
        <w:rPr>
          <w:rFonts w:ascii="Arial" w:hAnsi="Arial" w:cs="Arial"/>
          <w:sz w:val="23"/>
          <w:szCs w:val="23"/>
        </w:rPr>
        <w:t>entro</w:t>
      </w:r>
      <w:r w:rsidR="00BD76BD" w:rsidRPr="004E2E64">
        <w:rPr>
          <w:rFonts w:ascii="Arial" w:hAnsi="Arial" w:cs="Arial"/>
          <w:sz w:val="23"/>
          <w:szCs w:val="23"/>
        </w:rPr>
        <w:t xml:space="preserve"> em Viadutos</w:t>
      </w:r>
      <w:r w:rsidR="004E2E64" w:rsidRPr="004E2E64">
        <w:rPr>
          <w:rFonts w:ascii="Arial" w:hAnsi="Arial" w:cs="Arial"/>
          <w:sz w:val="23"/>
          <w:szCs w:val="23"/>
        </w:rPr>
        <w:t>/</w:t>
      </w:r>
      <w:r w:rsidR="00BD76BD" w:rsidRPr="004E2E64">
        <w:rPr>
          <w:rFonts w:ascii="Arial" w:hAnsi="Arial" w:cs="Arial"/>
          <w:sz w:val="23"/>
          <w:szCs w:val="23"/>
        </w:rPr>
        <w:t>RS, inscrita no C</w:t>
      </w:r>
      <w:r w:rsidR="00BD6A94" w:rsidRPr="004E2E64">
        <w:rPr>
          <w:rFonts w:ascii="Arial" w:hAnsi="Arial" w:cs="Arial"/>
          <w:sz w:val="23"/>
          <w:szCs w:val="23"/>
        </w:rPr>
        <w:t xml:space="preserve">NPJ </w:t>
      </w:r>
      <w:r w:rsidR="00BD76BD" w:rsidRPr="004E2E64">
        <w:rPr>
          <w:rFonts w:ascii="Arial" w:hAnsi="Arial" w:cs="Arial"/>
          <w:sz w:val="23"/>
          <w:szCs w:val="23"/>
        </w:rPr>
        <w:t>sob n.º</w:t>
      </w:r>
      <w:r w:rsidR="00BD6A94" w:rsidRPr="004E2E64">
        <w:rPr>
          <w:rFonts w:ascii="Arial" w:hAnsi="Arial" w:cs="Arial"/>
          <w:sz w:val="23"/>
          <w:szCs w:val="23"/>
        </w:rPr>
        <w:t>20.004.484/0001-54</w:t>
      </w:r>
      <w:r w:rsidR="00BD76BD" w:rsidRPr="004E2E64">
        <w:rPr>
          <w:rFonts w:ascii="Arial" w:hAnsi="Arial" w:cs="Arial"/>
          <w:sz w:val="23"/>
          <w:szCs w:val="23"/>
        </w:rPr>
        <w:t>,</w:t>
      </w:r>
      <w:r w:rsidR="00BD6A94" w:rsidRPr="004E2E64">
        <w:rPr>
          <w:rFonts w:ascii="Arial" w:hAnsi="Arial" w:cs="Arial"/>
          <w:sz w:val="23"/>
          <w:szCs w:val="23"/>
        </w:rPr>
        <w:t xml:space="preserve"> neste ato representado pelo Sr. </w:t>
      </w:r>
      <w:r w:rsidR="00BD6A94" w:rsidRPr="004E2E64">
        <w:rPr>
          <w:rFonts w:ascii="Arial" w:hAnsi="Arial" w:cs="Arial"/>
          <w:b/>
          <w:bCs/>
          <w:sz w:val="23"/>
          <w:szCs w:val="23"/>
        </w:rPr>
        <w:t>VERGILIO BICZ</w:t>
      </w:r>
      <w:r w:rsidR="00BD6A94" w:rsidRPr="004E2E64">
        <w:rPr>
          <w:rFonts w:ascii="Arial" w:hAnsi="Arial" w:cs="Arial"/>
          <w:bCs/>
          <w:sz w:val="23"/>
          <w:szCs w:val="23"/>
        </w:rPr>
        <w:t xml:space="preserve">, </w:t>
      </w:r>
      <w:r w:rsidR="004E2E64" w:rsidRPr="004E2E64">
        <w:rPr>
          <w:rFonts w:ascii="Arial" w:hAnsi="Arial" w:cs="Arial"/>
          <w:sz w:val="23"/>
          <w:szCs w:val="23"/>
        </w:rPr>
        <w:t xml:space="preserve">portador da cédula de identidade RG nº 108943483, inscrito no CPF sob nº 009.579.950-83, </w:t>
      </w:r>
      <w:r w:rsidR="00BD6A94" w:rsidRPr="004E2E64">
        <w:rPr>
          <w:rFonts w:ascii="Arial" w:hAnsi="Arial" w:cs="Arial"/>
          <w:bCs/>
          <w:sz w:val="23"/>
          <w:szCs w:val="23"/>
        </w:rPr>
        <w:t>residente e domiciliado no Município de Viadutos/RS</w:t>
      </w:r>
      <w:r w:rsidR="004E2E64" w:rsidRPr="004E2E64">
        <w:rPr>
          <w:rFonts w:ascii="Arial" w:hAnsi="Arial" w:cs="Arial"/>
          <w:sz w:val="23"/>
          <w:szCs w:val="23"/>
        </w:rPr>
        <w:t>.</w:t>
      </w:r>
    </w:p>
    <w:p w:rsidR="004E2E64" w:rsidRPr="004E2E64" w:rsidRDefault="004E2E64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4E2E64" w:rsidRPr="004E2E64" w:rsidRDefault="004E2E64" w:rsidP="004E2E64">
      <w:pPr>
        <w:widowControl w:val="0"/>
        <w:autoSpaceDE w:val="0"/>
        <w:autoSpaceDN w:val="0"/>
        <w:adjustRightInd w:val="0"/>
        <w:spacing w:before="60" w:after="60" w:line="360" w:lineRule="auto"/>
        <w:jc w:val="both"/>
        <w:rPr>
          <w:rFonts w:ascii="Arial" w:eastAsia="MS Mincho" w:hAnsi="Arial" w:cs="Arial"/>
          <w:bCs/>
          <w:sz w:val="23"/>
          <w:szCs w:val="23"/>
        </w:rPr>
      </w:pPr>
      <w:r w:rsidRPr="004E2E64">
        <w:rPr>
          <w:rFonts w:ascii="Arial" w:eastAsia="MS Mincho" w:hAnsi="Arial" w:cs="Arial"/>
          <w:sz w:val="23"/>
          <w:szCs w:val="23"/>
        </w:rPr>
        <w:t>As partes acima qualificadas, considerando documento protocolado pel</w:t>
      </w:r>
      <w:r w:rsidR="006D167F">
        <w:rPr>
          <w:rFonts w:ascii="Arial" w:eastAsia="MS Mincho" w:hAnsi="Arial" w:cs="Arial"/>
          <w:sz w:val="23"/>
          <w:szCs w:val="23"/>
        </w:rPr>
        <w:t>a</w:t>
      </w:r>
      <w:r w:rsidRPr="004E2E64">
        <w:rPr>
          <w:rFonts w:ascii="Arial" w:eastAsia="MS Mincho" w:hAnsi="Arial" w:cs="Arial"/>
          <w:sz w:val="23"/>
          <w:szCs w:val="23"/>
        </w:rPr>
        <w:t xml:space="preserve"> CONTRATADA, sob nº </w:t>
      </w:r>
      <w:r w:rsidR="006D167F">
        <w:rPr>
          <w:rFonts w:ascii="Arial" w:eastAsia="MS Mincho" w:hAnsi="Arial" w:cs="Arial"/>
          <w:sz w:val="23"/>
          <w:szCs w:val="23"/>
        </w:rPr>
        <w:t>158</w:t>
      </w:r>
      <w:r w:rsidRPr="004E2E64">
        <w:rPr>
          <w:rFonts w:ascii="Arial" w:eastAsia="MS Mincho" w:hAnsi="Arial" w:cs="Arial"/>
          <w:sz w:val="23"/>
          <w:szCs w:val="23"/>
        </w:rPr>
        <w:t xml:space="preserve">, em </w:t>
      </w:r>
      <w:r w:rsidR="006D167F">
        <w:rPr>
          <w:rFonts w:ascii="Arial" w:eastAsia="MS Mincho" w:hAnsi="Arial" w:cs="Arial"/>
          <w:sz w:val="23"/>
          <w:szCs w:val="23"/>
        </w:rPr>
        <w:t>01</w:t>
      </w:r>
      <w:r w:rsidRPr="004E2E64">
        <w:rPr>
          <w:rFonts w:ascii="Arial" w:eastAsia="MS Mincho" w:hAnsi="Arial" w:cs="Arial"/>
          <w:sz w:val="23"/>
          <w:szCs w:val="23"/>
        </w:rPr>
        <w:t xml:space="preserve"> de ju</w:t>
      </w:r>
      <w:r w:rsidR="006D167F">
        <w:rPr>
          <w:rFonts w:ascii="Arial" w:eastAsia="MS Mincho" w:hAnsi="Arial" w:cs="Arial"/>
          <w:sz w:val="23"/>
          <w:szCs w:val="23"/>
        </w:rPr>
        <w:t>l</w:t>
      </w:r>
      <w:r w:rsidRPr="004E2E64">
        <w:rPr>
          <w:rFonts w:ascii="Arial" w:eastAsia="MS Mincho" w:hAnsi="Arial" w:cs="Arial"/>
          <w:sz w:val="23"/>
          <w:szCs w:val="23"/>
        </w:rPr>
        <w:t xml:space="preserve">ho de 2016, </w:t>
      </w:r>
      <w:r w:rsidR="006D167F">
        <w:rPr>
          <w:rFonts w:ascii="Arial" w:eastAsia="MS Mincho" w:hAnsi="Arial" w:cs="Arial"/>
          <w:sz w:val="23"/>
          <w:szCs w:val="23"/>
        </w:rPr>
        <w:t>solicitando na data de 01/07/2016 a rescisão do Contrato 129/2015 por motivo de concorrer ao cargo eletivo de vereador nas eleições de 02/10/2016,</w:t>
      </w:r>
      <w:r w:rsidR="006A1D4A">
        <w:rPr>
          <w:rFonts w:ascii="Arial" w:eastAsia="MS Mincho" w:hAnsi="Arial" w:cs="Arial"/>
          <w:sz w:val="23"/>
          <w:szCs w:val="23"/>
        </w:rPr>
        <w:t xml:space="preserve"> </w:t>
      </w:r>
      <w:r w:rsidRPr="004E2E64">
        <w:rPr>
          <w:rFonts w:ascii="Arial" w:eastAsia="MS Mincho" w:hAnsi="Arial" w:cs="Arial"/>
          <w:sz w:val="23"/>
          <w:szCs w:val="23"/>
        </w:rPr>
        <w:t xml:space="preserve">firmam este termo de rescisão ao contrato </w:t>
      </w:r>
      <w:r w:rsidRPr="004E2E64">
        <w:rPr>
          <w:rFonts w:ascii="Arial" w:hAnsi="Arial" w:cs="Arial"/>
          <w:color w:val="000000"/>
          <w:sz w:val="23"/>
          <w:szCs w:val="23"/>
        </w:rPr>
        <w:t xml:space="preserve">para </w:t>
      </w:r>
      <w:r w:rsidRPr="004E2E64">
        <w:rPr>
          <w:rFonts w:ascii="Arial" w:hAnsi="Arial" w:cs="Arial"/>
          <w:sz w:val="23"/>
          <w:szCs w:val="23"/>
        </w:rPr>
        <w:t xml:space="preserve">prestar serviço de Inseminação Artificial em Bovinos aos agricultores do Município de Viadutos, </w:t>
      </w:r>
      <w:r w:rsidRPr="004E2E64">
        <w:rPr>
          <w:rFonts w:ascii="Arial" w:eastAsia="MS Mincho" w:hAnsi="Arial" w:cs="Arial"/>
          <w:bCs/>
          <w:sz w:val="23"/>
          <w:szCs w:val="23"/>
        </w:rPr>
        <w:t>mediante as seguintes cláusulas e condições:</w:t>
      </w:r>
    </w:p>
    <w:p w:rsidR="004E2E64" w:rsidRPr="004E2E64" w:rsidRDefault="004E2E64" w:rsidP="004E2E64">
      <w:pPr>
        <w:pStyle w:val="Ttulo2"/>
        <w:spacing w:line="276" w:lineRule="auto"/>
        <w:rPr>
          <w:rFonts w:ascii="Arial" w:hAnsi="Arial" w:cs="Arial"/>
          <w:color w:val="auto"/>
          <w:sz w:val="23"/>
          <w:szCs w:val="23"/>
        </w:rPr>
      </w:pPr>
      <w:r w:rsidRPr="004E2E64">
        <w:rPr>
          <w:rFonts w:ascii="Arial" w:hAnsi="Arial" w:cs="Arial"/>
          <w:color w:val="auto"/>
          <w:sz w:val="23"/>
          <w:szCs w:val="23"/>
        </w:rPr>
        <w:t>CLÁUSULA PRIMEIRA – DO OBJETO</w:t>
      </w:r>
    </w:p>
    <w:p w:rsidR="004E2E64" w:rsidRDefault="004E2E64" w:rsidP="004E2E64">
      <w:pPr>
        <w:tabs>
          <w:tab w:val="left" w:pos="1134"/>
          <w:tab w:val="left" w:pos="5387"/>
        </w:tabs>
        <w:spacing w:before="120" w:line="276" w:lineRule="auto"/>
        <w:jc w:val="both"/>
        <w:rPr>
          <w:rFonts w:ascii="Arial" w:hAnsi="Arial" w:cs="Arial"/>
          <w:sz w:val="23"/>
          <w:szCs w:val="23"/>
        </w:rPr>
      </w:pPr>
      <w:r w:rsidRPr="004E2E64">
        <w:rPr>
          <w:rFonts w:ascii="Arial" w:hAnsi="Arial" w:cs="Arial"/>
          <w:sz w:val="23"/>
          <w:szCs w:val="23"/>
        </w:rPr>
        <w:t>As partes resolvem rescindir, a contar de 01 de julho de 2016, o Contrato nº 129/2015, firmado em 17 de dezembro de 2015, para prestar serviço de Inseminação Artificial em Bovinos aos agricultores do Município de Viadutos</w:t>
      </w:r>
      <w:r>
        <w:rPr>
          <w:rFonts w:ascii="Arial" w:hAnsi="Arial" w:cs="Arial"/>
          <w:sz w:val="23"/>
          <w:szCs w:val="23"/>
        </w:rPr>
        <w:t>.</w:t>
      </w:r>
    </w:p>
    <w:p w:rsidR="006D167F" w:rsidRDefault="006D167F" w:rsidP="004E2E64">
      <w:pPr>
        <w:pStyle w:val="Ttulo2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4E2E64" w:rsidRPr="004E2E64" w:rsidRDefault="004E2E64" w:rsidP="004E2E64">
      <w:pPr>
        <w:pStyle w:val="Ttulo2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4E2E64">
        <w:rPr>
          <w:rFonts w:ascii="Arial" w:hAnsi="Arial" w:cs="Arial"/>
          <w:color w:val="auto"/>
          <w:sz w:val="22"/>
          <w:szCs w:val="22"/>
        </w:rPr>
        <w:t>CLÁUSULA SEGUNDA – DA DISSOLUÇÃO DE DIREITOS E OBRIGAÇÕES</w:t>
      </w:r>
    </w:p>
    <w:p w:rsidR="004E2E64" w:rsidRPr="00C24274" w:rsidRDefault="00CD059C" w:rsidP="004E2E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partes, </w:t>
      </w:r>
      <w:r w:rsidR="004E2E64" w:rsidRPr="00C24274">
        <w:rPr>
          <w:rFonts w:ascii="Arial" w:hAnsi="Arial" w:cs="Arial"/>
          <w:sz w:val="22"/>
          <w:szCs w:val="22"/>
        </w:rPr>
        <w:t>CONTRATANTE</w:t>
      </w:r>
      <w:r>
        <w:rPr>
          <w:rFonts w:ascii="Arial" w:hAnsi="Arial" w:cs="Arial"/>
          <w:sz w:val="22"/>
          <w:szCs w:val="22"/>
        </w:rPr>
        <w:t xml:space="preserve"> e CONTRATADA,</w:t>
      </w:r>
      <w:r w:rsidR="004E2E64">
        <w:rPr>
          <w:rFonts w:ascii="Arial" w:hAnsi="Arial" w:cs="Arial"/>
          <w:sz w:val="22"/>
          <w:szCs w:val="22"/>
        </w:rPr>
        <w:t xml:space="preserve"> resolve</w:t>
      </w:r>
      <w:r>
        <w:rPr>
          <w:rFonts w:ascii="Arial" w:hAnsi="Arial" w:cs="Arial"/>
          <w:sz w:val="22"/>
          <w:szCs w:val="22"/>
        </w:rPr>
        <w:t>m</w:t>
      </w:r>
      <w:r w:rsidR="004E2E64">
        <w:rPr>
          <w:rFonts w:ascii="Arial" w:hAnsi="Arial" w:cs="Arial"/>
          <w:sz w:val="22"/>
          <w:szCs w:val="22"/>
        </w:rPr>
        <w:t xml:space="preserve">, nas razões de suas faculdades, </w:t>
      </w:r>
      <w:proofErr w:type="gramStart"/>
      <w:r w:rsidR="004E2E64">
        <w:rPr>
          <w:rFonts w:ascii="Arial" w:hAnsi="Arial" w:cs="Arial"/>
          <w:sz w:val="22"/>
          <w:szCs w:val="22"/>
        </w:rPr>
        <w:t>dissolver</w:t>
      </w:r>
      <w:proofErr w:type="gramEnd"/>
      <w:r w:rsidR="004E2E64">
        <w:rPr>
          <w:rFonts w:ascii="Arial" w:hAnsi="Arial" w:cs="Arial"/>
          <w:sz w:val="22"/>
          <w:szCs w:val="22"/>
        </w:rPr>
        <w:t xml:space="preserve"> direitos e obrigações oriundas do Contrato referido na Cláusula Primeira deste Instrumento, de </w:t>
      </w:r>
      <w:r w:rsidR="004E2E64">
        <w:rPr>
          <w:rFonts w:ascii="Arial" w:hAnsi="Arial" w:cs="Arial"/>
          <w:sz w:val="22"/>
          <w:szCs w:val="22"/>
        </w:rPr>
        <w:lastRenderedPageBreak/>
        <w:t xml:space="preserve">forma a não restar quaisquer resquícios de ônus financeiro ou obrigacional relativos ao mesmo, </w:t>
      </w:r>
      <w:r>
        <w:rPr>
          <w:rFonts w:ascii="Arial" w:hAnsi="Arial" w:cs="Arial"/>
          <w:sz w:val="22"/>
          <w:szCs w:val="22"/>
        </w:rPr>
        <w:t xml:space="preserve">a qualquer título e em qualquer época, relativamente às obrigações assumidas, relativamente às obrigações assumidas no ajuste ora rescindidas, </w:t>
      </w:r>
      <w:r w:rsidR="004E2E64">
        <w:rPr>
          <w:rFonts w:ascii="Arial" w:hAnsi="Arial" w:cs="Arial"/>
          <w:sz w:val="22"/>
          <w:szCs w:val="22"/>
        </w:rPr>
        <w:t xml:space="preserve">pelo que se dão plena, geral e irrevogável quitação, ressalvados quaisquer encargos ou pendências que porventura possam existir entre as partes contratantes até a data de sua rescisão. </w:t>
      </w:r>
      <w:r w:rsidR="004E2E64" w:rsidRPr="00C24274">
        <w:rPr>
          <w:rFonts w:ascii="Arial" w:hAnsi="Arial" w:cs="Arial"/>
          <w:sz w:val="22"/>
          <w:szCs w:val="22"/>
        </w:rPr>
        <w:t xml:space="preserve"> </w:t>
      </w:r>
    </w:p>
    <w:p w:rsidR="004E2E64" w:rsidRPr="004E2E64" w:rsidRDefault="004E2E64" w:rsidP="004E2E64">
      <w:pPr>
        <w:spacing w:line="276" w:lineRule="auto"/>
        <w:rPr>
          <w:rFonts w:ascii="Arial" w:hAnsi="Arial" w:cs="Arial"/>
          <w:sz w:val="23"/>
          <w:szCs w:val="23"/>
        </w:rPr>
      </w:pPr>
    </w:p>
    <w:p w:rsidR="004E2E64" w:rsidRPr="00CD059C" w:rsidRDefault="004E2E64" w:rsidP="004E2E64">
      <w:pPr>
        <w:pStyle w:val="Ttulo2"/>
        <w:spacing w:line="276" w:lineRule="auto"/>
        <w:rPr>
          <w:rFonts w:ascii="Arial" w:hAnsi="Arial" w:cs="Arial"/>
          <w:color w:val="auto"/>
          <w:sz w:val="23"/>
          <w:szCs w:val="23"/>
        </w:rPr>
      </w:pPr>
      <w:r w:rsidRPr="00CD059C">
        <w:rPr>
          <w:rFonts w:ascii="Arial" w:hAnsi="Arial" w:cs="Arial"/>
          <w:color w:val="auto"/>
          <w:sz w:val="23"/>
          <w:szCs w:val="23"/>
        </w:rPr>
        <w:t>CLÁUSULA TERCEIRA – DA RESOLUÇÃO DO CONTRATO</w:t>
      </w:r>
    </w:p>
    <w:p w:rsidR="004E2E64" w:rsidRPr="004E2E64" w:rsidRDefault="004E2E64" w:rsidP="004E2E64">
      <w:pPr>
        <w:pStyle w:val="Corpodetexto"/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4E2E64">
        <w:rPr>
          <w:rFonts w:ascii="Arial" w:hAnsi="Arial" w:cs="Arial"/>
          <w:sz w:val="23"/>
          <w:szCs w:val="23"/>
        </w:rPr>
        <w:t>O presente Termo resolve a situação jurídica mantida entre as partes, CONTRATANTE e CONTRATAD</w:t>
      </w:r>
      <w:r w:rsidR="00CD059C">
        <w:rPr>
          <w:rFonts w:ascii="Arial" w:hAnsi="Arial" w:cs="Arial"/>
          <w:sz w:val="23"/>
          <w:szCs w:val="23"/>
        </w:rPr>
        <w:t>A</w:t>
      </w:r>
      <w:r w:rsidRPr="004E2E64">
        <w:rPr>
          <w:rFonts w:ascii="Arial" w:hAnsi="Arial" w:cs="Arial"/>
          <w:sz w:val="23"/>
          <w:szCs w:val="23"/>
        </w:rPr>
        <w:t>, sustando integralmente os efeitos jurídicos derivados do Contrato originário</w:t>
      </w:r>
      <w:r w:rsidR="00CD059C">
        <w:rPr>
          <w:rFonts w:ascii="Arial" w:hAnsi="Arial" w:cs="Arial"/>
          <w:sz w:val="23"/>
          <w:szCs w:val="23"/>
        </w:rPr>
        <w:t>.</w:t>
      </w:r>
      <w:r w:rsidRPr="004E2E64">
        <w:rPr>
          <w:rFonts w:ascii="Arial" w:hAnsi="Arial" w:cs="Arial"/>
          <w:sz w:val="23"/>
          <w:szCs w:val="23"/>
        </w:rPr>
        <w:t xml:space="preserve"> </w:t>
      </w:r>
    </w:p>
    <w:p w:rsidR="004E2E64" w:rsidRPr="004E2E64" w:rsidRDefault="004E2E64" w:rsidP="004E2E64">
      <w:pPr>
        <w:spacing w:line="276" w:lineRule="auto"/>
        <w:rPr>
          <w:rFonts w:ascii="Arial" w:hAnsi="Arial" w:cs="Arial"/>
          <w:sz w:val="23"/>
          <w:szCs w:val="23"/>
        </w:rPr>
      </w:pPr>
    </w:p>
    <w:p w:rsidR="00CD059C" w:rsidRDefault="004E2E64" w:rsidP="004E2E64">
      <w:pPr>
        <w:tabs>
          <w:tab w:val="left" w:pos="1134"/>
          <w:tab w:val="left" w:pos="5387"/>
        </w:tabs>
        <w:spacing w:before="120" w:line="276" w:lineRule="auto"/>
        <w:jc w:val="both"/>
        <w:rPr>
          <w:rFonts w:ascii="Arial" w:hAnsi="Arial" w:cs="Arial"/>
          <w:b/>
          <w:sz w:val="23"/>
          <w:szCs w:val="23"/>
        </w:rPr>
      </w:pPr>
      <w:r w:rsidRPr="004E2E64">
        <w:rPr>
          <w:rFonts w:ascii="Arial" w:hAnsi="Arial" w:cs="Arial"/>
          <w:b/>
          <w:i/>
          <w:sz w:val="23"/>
          <w:szCs w:val="23"/>
        </w:rPr>
        <w:t>CLÁUSULA QUARTA</w:t>
      </w:r>
      <w:r w:rsidRPr="004E2E64">
        <w:rPr>
          <w:rFonts w:ascii="Arial" w:hAnsi="Arial" w:cs="Arial"/>
          <w:sz w:val="23"/>
          <w:szCs w:val="23"/>
        </w:rPr>
        <w:t xml:space="preserve"> </w:t>
      </w:r>
      <w:r w:rsidR="00CD059C">
        <w:rPr>
          <w:rFonts w:ascii="Arial" w:hAnsi="Arial" w:cs="Arial"/>
          <w:sz w:val="23"/>
          <w:szCs w:val="23"/>
        </w:rPr>
        <w:t>–</w:t>
      </w:r>
      <w:r w:rsidRPr="004E2E64">
        <w:rPr>
          <w:rFonts w:ascii="Arial" w:hAnsi="Arial" w:cs="Arial"/>
          <w:b/>
          <w:sz w:val="23"/>
          <w:szCs w:val="23"/>
        </w:rPr>
        <w:t xml:space="preserve"> </w:t>
      </w:r>
      <w:r w:rsidR="00CD059C">
        <w:rPr>
          <w:rFonts w:ascii="Arial" w:hAnsi="Arial" w:cs="Arial"/>
          <w:b/>
          <w:sz w:val="23"/>
          <w:szCs w:val="23"/>
        </w:rPr>
        <w:t>DO FORO</w:t>
      </w:r>
    </w:p>
    <w:p w:rsidR="004E2E64" w:rsidRPr="004E2E64" w:rsidRDefault="004E2E64" w:rsidP="004E2E64">
      <w:pPr>
        <w:tabs>
          <w:tab w:val="left" w:pos="1134"/>
          <w:tab w:val="left" w:pos="5387"/>
        </w:tabs>
        <w:spacing w:before="120" w:line="276" w:lineRule="auto"/>
        <w:jc w:val="both"/>
        <w:rPr>
          <w:rFonts w:ascii="Arial" w:hAnsi="Arial" w:cs="Arial"/>
          <w:sz w:val="23"/>
          <w:szCs w:val="23"/>
        </w:rPr>
      </w:pPr>
      <w:r w:rsidRPr="004E2E64">
        <w:rPr>
          <w:rFonts w:ascii="Arial" w:hAnsi="Arial" w:cs="Arial"/>
          <w:sz w:val="23"/>
          <w:szCs w:val="23"/>
        </w:rPr>
        <w:t xml:space="preserve">Fica eleito o Foro da Comarca de Gaurama/RS, para dirimir quaisquer controvérsias decorrentes do presente </w:t>
      </w:r>
      <w:r w:rsidR="00CD059C">
        <w:rPr>
          <w:rFonts w:ascii="Arial" w:hAnsi="Arial" w:cs="Arial"/>
          <w:sz w:val="23"/>
          <w:szCs w:val="23"/>
        </w:rPr>
        <w:t xml:space="preserve">termo de rescisão do </w:t>
      </w:r>
      <w:r w:rsidRPr="004E2E64">
        <w:rPr>
          <w:rFonts w:ascii="Arial" w:hAnsi="Arial" w:cs="Arial"/>
          <w:sz w:val="23"/>
          <w:szCs w:val="23"/>
        </w:rPr>
        <w:t>contrato</w:t>
      </w:r>
      <w:r w:rsidR="00CD059C">
        <w:rPr>
          <w:rFonts w:ascii="Arial" w:hAnsi="Arial" w:cs="Arial"/>
          <w:sz w:val="23"/>
          <w:szCs w:val="23"/>
        </w:rPr>
        <w:t xml:space="preserve"> 129/2015</w:t>
      </w:r>
      <w:r w:rsidRPr="004E2E64">
        <w:rPr>
          <w:rFonts w:ascii="Arial" w:hAnsi="Arial" w:cs="Arial"/>
          <w:sz w:val="23"/>
          <w:szCs w:val="23"/>
        </w:rPr>
        <w:t>.</w:t>
      </w:r>
    </w:p>
    <w:p w:rsidR="004E2E64" w:rsidRPr="004E2E64" w:rsidRDefault="004E2E64" w:rsidP="004E2E64">
      <w:pPr>
        <w:tabs>
          <w:tab w:val="left" w:pos="1134"/>
          <w:tab w:val="left" w:pos="4253"/>
          <w:tab w:val="left" w:pos="5387"/>
        </w:tabs>
        <w:spacing w:before="120" w:line="276" w:lineRule="auto"/>
        <w:jc w:val="both"/>
        <w:rPr>
          <w:rFonts w:ascii="Arial" w:hAnsi="Arial" w:cs="Arial"/>
          <w:sz w:val="23"/>
          <w:szCs w:val="23"/>
        </w:rPr>
      </w:pPr>
      <w:r w:rsidRPr="004E2E64">
        <w:rPr>
          <w:rFonts w:ascii="Arial" w:hAnsi="Arial" w:cs="Arial"/>
          <w:sz w:val="23"/>
          <w:szCs w:val="23"/>
        </w:rPr>
        <w:t xml:space="preserve">E por estarem assim contratados, lavrou-se o presente termo rescisão ao contrato em 03 (três) vias de igual teor e forma, que vão assinadas pelas partes e por duas testemunhas, para as finalidades de direito. </w:t>
      </w:r>
    </w:p>
    <w:p w:rsidR="004E2E64" w:rsidRDefault="004E2E64" w:rsidP="004E2E64">
      <w:pPr>
        <w:tabs>
          <w:tab w:val="left" w:pos="4253"/>
          <w:tab w:val="left" w:pos="5387"/>
        </w:tabs>
        <w:spacing w:before="120" w:line="276" w:lineRule="auto"/>
        <w:rPr>
          <w:rFonts w:ascii="Arial" w:hAnsi="Arial" w:cs="Arial"/>
          <w:sz w:val="23"/>
          <w:szCs w:val="23"/>
        </w:rPr>
      </w:pPr>
      <w:r w:rsidRPr="004E2E64">
        <w:rPr>
          <w:rFonts w:ascii="Arial" w:hAnsi="Arial" w:cs="Arial"/>
          <w:sz w:val="23"/>
          <w:szCs w:val="23"/>
        </w:rPr>
        <w:t xml:space="preserve">Viadutos, </w:t>
      </w:r>
      <w:r w:rsidR="001B0628">
        <w:rPr>
          <w:rFonts w:ascii="Arial" w:hAnsi="Arial" w:cs="Arial"/>
          <w:sz w:val="23"/>
          <w:szCs w:val="23"/>
        </w:rPr>
        <w:t>01</w:t>
      </w:r>
      <w:r w:rsidR="00CD059C">
        <w:rPr>
          <w:rFonts w:ascii="Arial" w:hAnsi="Arial" w:cs="Arial"/>
          <w:sz w:val="23"/>
          <w:szCs w:val="23"/>
        </w:rPr>
        <w:t xml:space="preserve"> de ju</w:t>
      </w:r>
      <w:r w:rsidR="001B0628">
        <w:rPr>
          <w:rFonts w:ascii="Arial" w:hAnsi="Arial" w:cs="Arial"/>
          <w:sz w:val="23"/>
          <w:szCs w:val="23"/>
        </w:rPr>
        <w:t>l</w:t>
      </w:r>
      <w:r w:rsidRPr="004E2E64">
        <w:rPr>
          <w:rFonts w:ascii="Arial" w:hAnsi="Arial" w:cs="Arial"/>
          <w:sz w:val="23"/>
          <w:szCs w:val="23"/>
        </w:rPr>
        <w:t>ho de 201</w:t>
      </w:r>
      <w:r w:rsidR="00CD059C">
        <w:rPr>
          <w:rFonts w:ascii="Arial" w:hAnsi="Arial" w:cs="Arial"/>
          <w:sz w:val="23"/>
          <w:szCs w:val="23"/>
        </w:rPr>
        <w:t>6</w:t>
      </w:r>
      <w:r w:rsidRPr="004E2E64">
        <w:rPr>
          <w:rFonts w:ascii="Arial" w:hAnsi="Arial" w:cs="Arial"/>
          <w:sz w:val="23"/>
          <w:szCs w:val="23"/>
        </w:rPr>
        <w:t>.</w:t>
      </w:r>
    </w:p>
    <w:p w:rsidR="00CD059C" w:rsidRDefault="00CD059C" w:rsidP="004E2E64">
      <w:pPr>
        <w:tabs>
          <w:tab w:val="left" w:pos="4253"/>
          <w:tab w:val="left" w:pos="5387"/>
        </w:tabs>
        <w:spacing w:before="120" w:line="276" w:lineRule="auto"/>
        <w:rPr>
          <w:rFonts w:ascii="Arial" w:hAnsi="Arial" w:cs="Arial"/>
          <w:sz w:val="23"/>
          <w:szCs w:val="23"/>
        </w:rPr>
      </w:pPr>
    </w:p>
    <w:p w:rsidR="00CD059C" w:rsidRPr="00582B37" w:rsidRDefault="00CD059C" w:rsidP="00CD059C">
      <w:pPr>
        <w:autoSpaceDE w:val="0"/>
        <w:autoSpaceDN w:val="0"/>
        <w:adjustRightInd w:val="0"/>
        <w:jc w:val="both"/>
      </w:pPr>
      <w:r w:rsidRPr="00582B37">
        <w:t xml:space="preserve">                                    _____________________________________________</w:t>
      </w:r>
    </w:p>
    <w:p w:rsidR="00CD059C" w:rsidRPr="00582B37" w:rsidRDefault="00CD059C" w:rsidP="00CD059C">
      <w:pPr>
        <w:autoSpaceDE w:val="0"/>
        <w:autoSpaceDN w:val="0"/>
        <w:adjustRightInd w:val="0"/>
        <w:jc w:val="center"/>
        <w:rPr>
          <w:b/>
        </w:rPr>
      </w:pPr>
      <w:r w:rsidRPr="00582B37">
        <w:rPr>
          <w:b/>
        </w:rPr>
        <w:t xml:space="preserve"> </w:t>
      </w:r>
      <w:proofErr w:type="spellStart"/>
      <w:r w:rsidRPr="00582B37">
        <w:rPr>
          <w:b/>
        </w:rPr>
        <w:t>Jovelino</w:t>
      </w:r>
      <w:proofErr w:type="spellEnd"/>
      <w:r w:rsidRPr="00582B37">
        <w:rPr>
          <w:b/>
        </w:rPr>
        <w:t xml:space="preserve"> José Baldissera</w:t>
      </w:r>
    </w:p>
    <w:p w:rsidR="00CD059C" w:rsidRPr="00582B37" w:rsidRDefault="00CD059C" w:rsidP="00CD059C">
      <w:pPr>
        <w:autoSpaceDE w:val="0"/>
        <w:autoSpaceDN w:val="0"/>
        <w:adjustRightInd w:val="0"/>
        <w:jc w:val="center"/>
        <w:rPr>
          <w:b/>
        </w:rPr>
      </w:pPr>
      <w:r w:rsidRPr="00582B37">
        <w:rPr>
          <w:b/>
        </w:rPr>
        <w:t xml:space="preserve">  PREFEITO MUNICIPAL</w:t>
      </w:r>
    </w:p>
    <w:p w:rsidR="00CD059C" w:rsidRPr="00582B37" w:rsidRDefault="00CD059C" w:rsidP="00CD059C">
      <w:pPr>
        <w:autoSpaceDE w:val="0"/>
        <w:autoSpaceDN w:val="0"/>
        <w:adjustRightInd w:val="0"/>
        <w:jc w:val="center"/>
        <w:rPr>
          <w:b/>
        </w:rPr>
      </w:pPr>
      <w:r w:rsidRPr="00582B37">
        <w:rPr>
          <w:b/>
        </w:rPr>
        <w:t xml:space="preserve">Contratante </w:t>
      </w:r>
    </w:p>
    <w:p w:rsidR="00CD059C" w:rsidRDefault="00CD059C" w:rsidP="00CD059C">
      <w:pPr>
        <w:autoSpaceDE w:val="0"/>
        <w:autoSpaceDN w:val="0"/>
        <w:adjustRightInd w:val="0"/>
        <w:ind w:firstLine="1980"/>
        <w:jc w:val="both"/>
      </w:pPr>
      <w:r w:rsidRPr="00582B37">
        <w:t xml:space="preserve">  </w:t>
      </w:r>
    </w:p>
    <w:p w:rsidR="00CD059C" w:rsidRPr="00582B37" w:rsidRDefault="00CD059C" w:rsidP="00CD059C">
      <w:pPr>
        <w:autoSpaceDE w:val="0"/>
        <w:autoSpaceDN w:val="0"/>
        <w:adjustRightInd w:val="0"/>
        <w:ind w:firstLine="1980"/>
        <w:jc w:val="both"/>
      </w:pPr>
      <w:r>
        <w:t xml:space="preserve">    </w:t>
      </w:r>
      <w:r w:rsidRPr="00582B37">
        <w:t>_____________________________________________</w:t>
      </w:r>
    </w:p>
    <w:p w:rsidR="00CD059C" w:rsidRDefault="00CD059C" w:rsidP="00CD059C">
      <w:pPr>
        <w:jc w:val="center"/>
      </w:pPr>
      <w:r>
        <w:rPr>
          <w:b/>
          <w:bCs/>
        </w:rPr>
        <w:t>VERGILIO BICZ-ME</w:t>
      </w:r>
    </w:p>
    <w:p w:rsidR="00CD059C" w:rsidRDefault="00CD059C" w:rsidP="00CD059C">
      <w:pPr>
        <w:jc w:val="center"/>
      </w:pPr>
      <w:r w:rsidRPr="00BD6A94">
        <w:rPr>
          <w:b/>
          <w:bCs/>
        </w:rPr>
        <w:t>VERGILIO BICZ</w:t>
      </w:r>
    </w:p>
    <w:p w:rsidR="00CD059C" w:rsidRDefault="00CD059C" w:rsidP="00CD059C">
      <w:pPr>
        <w:spacing w:line="360" w:lineRule="auto"/>
        <w:jc w:val="both"/>
        <w:rPr>
          <w:rFonts w:ascii="Arial" w:eastAsia="Arial Unicode MS" w:hAnsi="Arial" w:cs="Arial"/>
          <w:sz w:val="22"/>
          <w:szCs w:val="22"/>
        </w:rPr>
      </w:pPr>
      <w:r w:rsidRPr="00CC6A04">
        <w:rPr>
          <w:rFonts w:ascii="Arial" w:eastAsia="Arial Unicode MS" w:hAnsi="Arial" w:cs="Arial"/>
          <w:sz w:val="22"/>
          <w:szCs w:val="22"/>
        </w:rPr>
        <w:t>Testemunhas:</w:t>
      </w:r>
    </w:p>
    <w:p w:rsidR="00CD059C" w:rsidRPr="00CC6A04" w:rsidRDefault="00CD059C" w:rsidP="00CD059C">
      <w:pPr>
        <w:pStyle w:val="Commarcadores"/>
        <w:numPr>
          <w:ilvl w:val="0"/>
          <w:numId w:val="0"/>
        </w:num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CD059C" w:rsidRPr="00CC6A04" w:rsidRDefault="00CD059C" w:rsidP="00CD059C">
      <w:pPr>
        <w:pStyle w:val="Commarcadores"/>
        <w:numPr>
          <w:ilvl w:val="0"/>
          <w:numId w:val="0"/>
        </w:numPr>
        <w:spacing w:line="360" w:lineRule="auto"/>
        <w:rPr>
          <w:rFonts w:ascii="Arial" w:hAnsi="Arial" w:cs="Arial"/>
          <w:sz w:val="22"/>
          <w:szCs w:val="22"/>
        </w:rPr>
      </w:pPr>
      <w:r w:rsidRPr="00CC6A04">
        <w:rPr>
          <w:rFonts w:ascii="Arial" w:hAnsi="Arial" w:cs="Arial"/>
          <w:sz w:val="22"/>
          <w:szCs w:val="22"/>
        </w:rPr>
        <w:t>1. ____________________                                         2. ____________________</w:t>
      </w:r>
    </w:p>
    <w:p w:rsidR="00CD059C" w:rsidRPr="00CC6A04" w:rsidRDefault="00CD059C" w:rsidP="00CD059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C6A04">
        <w:rPr>
          <w:rFonts w:ascii="Arial" w:hAnsi="Arial" w:cs="Arial"/>
          <w:sz w:val="22"/>
          <w:szCs w:val="22"/>
        </w:rPr>
        <w:t xml:space="preserve">Paulo Sérgio </w:t>
      </w:r>
      <w:proofErr w:type="spellStart"/>
      <w:r w:rsidRPr="00CC6A04">
        <w:rPr>
          <w:rFonts w:ascii="Arial" w:hAnsi="Arial" w:cs="Arial"/>
          <w:sz w:val="22"/>
          <w:szCs w:val="22"/>
        </w:rPr>
        <w:t>Lazzarotto</w:t>
      </w:r>
      <w:proofErr w:type="spellEnd"/>
      <w:r w:rsidRPr="00CC6A04">
        <w:rPr>
          <w:rFonts w:ascii="Arial" w:hAnsi="Arial" w:cs="Arial"/>
          <w:sz w:val="22"/>
          <w:szCs w:val="22"/>
        </w:rPr>
        <w:t xml:space="preserve">                                                    </w:t>
      </w:r>
      <w:proofErr w:type="spellStart"/>
      <w:r w:rsidRPr="00CC6A04">
        <w:rPr>
          <w:rFonts w:ascii="Arial" w:hAnsi="Arial" w:cs="Arial"/>
          <w:sz w:val="22"/>
          <w:szCs w:val="22"/>
        </w:rPr>
        <w:t>Giseli</w:t>
      </w:r>
      <w:proofErr w:type="spellEnd"/>
      <w:r w:rsidRPr="00CC6A04">
        <w:rPr>
          <w:rFonts w:ascii="Arial" w:hAnsi="Arial" w:cs="Arial"/>
          <w:sz w:val="22"/>
          <w:szCs w:val="22"/>
        </w:rPr>
        <w:t xml:space="preserve"> Fátima </w:t>
      </w:r>
      <w:proofErr w:type="spellStart"/>
      <w:r w:rsidRPr="00CC6A04">
        <w:rPr>
          <w:rFonts w:ascii="Arial" w:hAnsi="Arial" w:cs="Arial"/>
          <w:sz w:val="22"/>
          <w:szCs w:val="22"/>
        </w:rPr>
        <w:t>Sperotto</w:t>
      </w:r>
      <w:proofErr w:type="spellEnd"/>
      <w:r w:rsidRPr="00CC6A0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A04">
        <w:rPr>
          <w:rFonts w:ascii="Arial" w:hAnsi="Arial" w:cs="Arial"/>
          <w:sz w:val="22"/>
          <w:szCs w:val="22"/>
        </w:rPr>
        <w:t>Leyser</w:t>
      </w:r>
      <w:proofErr w:type="spellEnd"/>
    </w:p>
    <w:p w:rsidR="00CD059C" w:rsidRPr="00CC6A04" w:rsidRDefault="00CD059C" w:rsidP="00CD059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C6A04">
        <w:rPr>
          <w:rFonts w:ascii="Arial" w:hAnsi="Arial" w:cs="Arial"/>
          <w:sz w:val="22"/>
          <w:szCs w:val="22"/>
        </w:rPr>
        <w:t>CPF: 883.232.690-68                                                         CPF: 012.525.560-80</w:t>
      </w:r>
    </w:p>
    <w:p w:rsidR="003079D9" w:rsidRDefault="003079D9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3"/>
          <w:szCs w:val="23"/>
        </w:rPr>
      </w:pPr>
    </w:p>
    <w:p w:rsidR="005109F5" w:rsidRDefault="005109F5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3"/>
          <w:szCs w:val="23"/>
        </w:rPr>
      </w:pPr>
    </w:p>
    <w:p w:rsidR="005109F5" w:rsidRDefault="005109F5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3"/>
          <w:szCs w:val="23"/>
        </w:rPr>
      </w:pPr>
    </w:p>
    <w:p w:rsidR="005109F5" w:rsidRDefault="005109F5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3"/>
          <w:szCs w:val="23"/>
        </w:rPr>
      </w:pPr>
    </w:p>
    <w:p w:rsidR="005109F5" w:rsidRPr="004E2E64" w:rsidRDefault="005109F5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4950883" cy="6996116"/>
            <wp:effectExtent l="19050" t="0" r="2117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63" cy="699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9F5" w:rsidRPr="004E2E64" w:rsidSect="00D25893">
      <w:headerReference w:type="default" r:id="rId8"/>
      <w:footerReference w:type="default" r:id="rId9"/>
      <w:pgSz w:w="12240" w:h="15840"/>
      <w:pgMar w:top="1418" w:right="1134" w:bottom="1418" w:left="127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245" w:rsidRDefault="00427245" w:rsidP="00205026">
      <w:r>
        <w:separator/>
      </w:r>
    </w:p>
  </w:endnote>
  <w:endnote w:type="continuationSeparator" w:id="0">
    <w:p w:rsidR="00427245" w:rsidRDefault="00427245" w:rsidP="002050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C92" w:rsidRPr="001C6C81" w:rsidRDefault="002D0C92">
    <w:pPr>
      <w:pStyle w:val="Rodap"/>
      <w:jc w:val="right"/>
      <w:rPr>
        <w:sz w:val="20"/>
        <w:szCs w:val="20"/>
      </w:rPr>
    </w:pPr>
  </w:p>
  <w:p w:rsidR="002D0C92" w:rsidRDefault="002D0C9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245" w:rsidRDefault="00427245" w:rsidP="00205026">
      <w:r>
        <w:separator/>
      </w:r>
    </w:p>
  </w:footnote>
  <w:footnote w:type="continuationSeparator" w:id="0">
    <w:p w:rsidR="00427245" w:rsidRDefault="00427245" w:rsidP="002050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C92" w:rsidRDefault="00632B5E" w:rsidP="00205026">
    <w:pPr>
      <w:pStyle w:val="Cabealho"/>
      <w:jc w:val="center"/>
      <w:rPr>
        <w:rFonts w:ascii="Century Gothic" w:hAnsi="Century Gothic"/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-155575</wp:posOffset>
          </wp:positionV>
          <wp:extent cx="762000" cy="76200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</pic:spPr>
              </pic:pic>
            </a:graphicData>
          </a:graphic>
        </wp:anchor>
      </w:drawing>
    </w:r>
    <w:r w:rsidR="002D0C92">
      <w:rPr>
        <w:rFonts w:ascii="Century Gothic" w:hAnsi="Century Gothic"/>
        <w:b/>
      </w:rPr>
      <w:t>ESTADO DO RIO GRANDE DO SUL</w:t>
    </w:r>
  </w:p>
  <w:p w:rsidR="002D0C92" w:rsidRDefault="002D0C92" w:rsidP="00205026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2D0C92" w:rsidRDefault="002D0C92">
    <w:pPr>
      <w:pStyle w:val="Cabealho"/>
    </w:pPr>
  </w:p>
  <w:p w:rsidR="002D0C92" w:rsidRDefault="002D0C9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4EC95E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6402733"/>
    <w:multiLevelType w:val="hybridMultilevel"/>
    <w:tmpl w:val="FFF021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403FC"/>
    <w:multiLevelType w:val="hybridMultilevel"/>
    <w:tmpl w:val="F36AE3F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6621CD"/>
    <w:rsid w:val="000167E8"/>
    <w:rsid w:val="00026335"/>
    <w:rsid w:val="000365AF"/>
    <w:rsid w:val="000531FB"/>
    <w:rsid w:val="000554C2"/>
    <w:rsid w:val="00057544"/>
    <w:rsid w:val="000755DF"/>
    <w:rsid w:val="00080929"/>
    <w:rsid w:val="000948D6"/>
    <w:rsid w:val="00094A05"/>
    <w:rsid w:val="000966CA"/>
    <w:rsid w:val="000A0973"/>
    <w:rsid w:val="000A3173"/>
    <w:rsid w:val="000B2DB5"/>
    <w:rsid w:val="000B30FC"/>
    <w:rsid w:val="000C6593"/>
    <w:rsid w:val="000F1F9E"/>
    <w:rsid w:val="00100E74"/>
    <w:rsid w:val="00110AA8"/>
    <w:rsid w:val="00160C80"/>
    <w:rsid w:val="00161C36"/>
    <w:rsid w:val="0018231A"/>
    <w:rsid w:val="001A0A6D"/>
    <w:rsid w:val="001A1E72"/>
    <w:rsid w:val="001A2998"/>
    <w:rsid w:val="001A54DA"/>
    <w:rsid w:val="001B0628"/>
    <w:rsid w:val="001C40ED"/>
    <w:rsid w:val="001C6C81"/>
    <w:rsid w:val="001D56E2"/>
    <w:rsid w:val="001F1C3D"/>
    <w:rsid w:val="00204C7A"/>
    <w:rsid w:val="00205026"/>
    <w:rsid w:val="00207468"/>
    <w:rsid w:val="002114C3"/>
    <w:rsid w:val="00217CBB"/>
    <w:rsid w:val="00236A3F"/>
    <w:rsid w:val="002452A9"/>
    <w:rsid w:val="00246164"/>
    <w:rsid w:val="00251788"/>
    <w:rsid w:val="002537F7"/>
    <w:rsid w:val="00260438"/>
    <w:rsid w:val="00267544"/>
    <w:rsid w:val="00285AEF"/>
    <w:rsid w:val="002868D9"/>
    <w:rsid w:val="00290645"/>
    <w:rsid w:val="002974AA"/>
    <w:rsid w:val="002A52FB"/>
    <w:rsid w:val="002A5C06"/>
    <w:rsid w:val="002B0D04"/>
    <w:rsid w:val="002D0C92"/>
    <w:rsid w:val="002D7B46"/>
    <w:rsid w:val="002E646E"/>
    <w:rsid w:val="002E77D9"/>
    <w:rsid w:val="002F3AD7"/>
    <w:rsid w:val="0030075F"/>
    <w:rsid w:val="00301678"/>
    <w:rsid w:val="00304BFB"/>
    <w:rsid w:val="003059EF"/>
    <w:rsid w:val="003079D9"/>
    <w:rsid w:val="00317981"/>
    <w:rsid w:val="00342EE8"/>
    <w:rsid w:val="00352DC9"/>
    <w:rsid w:val="00363D32"/>
    <w:rsid w:val="003A1EED"/>
    <w:rsid w:val="003A7ED8"/>
    <w:rsid w:val="003B6191"/>
    <w:rsid w:val="003C099B"/>
    <w:rsid w:val="003C316F"/>
    <w:rsid w:val="003D0964"/>
    <w:rsid w:val="003E3BA0"/>
    <w:rsid w:val="003E5FD6"/>
    <w:rsid w:val="003F4890"/>
    <w:rsid w:val="003F4F1A"/>
    <w:rsid w:val="00404828"/>
    <w:rsid w:val="0041047D"/>
    <w:rsid w:val="00412C7B"/>
    <w:rsid w:val="00421416"/>
    <w:rsid w:val="00421949"/>
    <w:rsid w:val="00422D4B"/>
    <w:rsid w:val="004253FA"/>
    <w:rsid w:val="00427245"/>
    <w:rsid w:val="00455F1B"/>
    <w:rsid w:val="004627F9"/>
    <w:rsid w:val="004777ED"/>
    <w:rsid w:val="00481220"/>
    <w:rsid w:val="004E2235"/>
    <w:rsid w:val="004E2E64"/>
    <w:rsid w:val="005049C8"/>
    <w:rsid w:val="005109F5"/>
    <w:rsid w:val="0052455F"/>
    <w:rsid w:val="00531B38"/>
    <w:rsid w:val="005325F5"/>
    <w:rsid w:val="00537FAD"/>
    <w:rsid w:val="005428B2"/>
    <w:rsid w:val="00565EB3"/>
    <w:rsid w:val="00570E6C"/>
    <w:rsid w:val="0057312A"/>
    <w:rsid w:val="00581BF2"/>
    <w:rsid w:val="00582B37"/>
    <w:rsid w:val="00590301"/>
    <w:rsid w:val="005937B3"/>
    <w:rsid w:val="005958D3"/>
    <w:rsid w:val="005A4390"/>
    <w:rsid w:val="005A5CB5"/>
    <w:rsid w:val="005B172F"/>
    <w:rsid w:val="005B3BE2"/>
    <w:rsid w:val="005B63AB"/>
    <w:rsid w:val="005C0292"/>
    <w:rsid w:val="005C7D36"/>
    <w:rsid w:val="005E22B3"/>
    <w:rsid w:val="005E6D9F"/>
    <w:rsid w:val="00603D45"/>
    <w:rsid w:val="0060463B"/>
    <w:rsid w:val="00620A25"/>
    <w:rsid w:val="00625DA2"/>
    <w:rsid w:val="00627C4E"/>
    <w:rsid w:val="00632B5E"/>
    <w:rsid w:val="00636707"/>
    <w:rsid w:val="00644D3D"/>
    <w:rsid w:val="00661597"/>
    <w:rsid w:val="006621CD"/>
    <w:rsid w:val="006657B6"/>
    <w:rsid w:val="0067039F"/>
    <w:rsid w:val="006722A3"/>
    <w:rsid w:val="006A1D4A"/>
    <w:rsid w:val="006C60B7"/>
    <w:rsid w:val="006C7B9F"/>
    <w:rsid w:val="006D167F"/>
    <w:rsid w:val="006D3758"/>
    <w:rsid w:val="006F1C5A"/>
    <w:rsid w:val="0070110F"/>
    <w:rsid w:val="00701E13"/>
    <w:rsid w:val="00702FEA"/>
    <w:rsid w:val="00717B52"/>
    <w:rsid w:val="007344BE"/>
    <w:rsid w:val="0074527F"/>
    <w:rsid w:val="007460BA"/>
    <w:rsid w:val="00797393"/>
    <w:rsid w:val="007B463A"/>
    <w:rsid w:val="007B5F6D"/>
    <w:rsid w:val="007B6512"/>
    <w:rsid w:val="007C66B0"/>
    <w:rsid w:val="007C7650"/>
    <w:rsid w:val="007D748E"/>
    <w:rsid w:val="007E3FBD"/>
    <w:rsid w:val="007E6769"/>
    <w:rsid w:val="007F5C7C"/>
    <w:rsid w:val="00804DEB"/>
    <w:rsid w:val="008056A4"/>
    <w:rsid w:val="00806920"/>
    <w:rsid w:val="00810CC7"/>
    <w:rsid w:val="00812C8F"/>
    <w:rsid w:val="00821DC8"/>
    <w:rsid w:val="00833436"/>
    <w:rsid w:val="008372C7"/>
    <w:rsid w:val="0084235B"/>
    <w:rsid w:val="00842B2B"/>
    <w:rsid w:val="00845E4D"/>
    <w:rsid w:val="00850C05"/>
    <w:rsid w:val="0087722A"/>
    <w:rsid w:val="008A14B6"/>
    <w:rsid w:val="008A19D9"/>
    <w:rsid w:val="008A2D74"/>
    <w:rsid w:val="008A7A16"/>
    <w:rsid w:val="008B4962"/>
    <w:rsid w:val="008D155C"/>
    <w:rsid w:val="008E50E9"/>
    <w:rsid w:val="008E7F6A"/>
    <w:rsid w:val="008F61DC"/>
    <w:rsid w:val="00912BCC"/>
    <w:rsid w:val="00942AA4"/>
    <w:rsid w:val="00960C0C"/>
    <w:rsid w:val="009628FF"/>
    <w:rsid w:val="0096499E"/>
    <w:rsid w:val="009946BC"/>
    <w:rsid w:val="009A223E"/>
    <w:rsid w:val="009A4ADD"/>
    <w:rsid w:val="009A58BA"/>
    <w:rsid w:val="009C6848"/>
    <w:rsid w:val="009D07F1"/>
    <w:rsid w:val="00A00DEB"/>
    <w:rsid w:val="00A37C26"/>
    <w:rsid w:val="00A441A0"/>
    <w:rsid w:val="00A44B16"/>
    <w:rsid w:val="00A57063"/>
    <w:rsid w:val="00A705F7"/>
    <w:rsid w:val="00A85876"/>
    <w:rsid w:val="00A9119A"/>
    <w:rsid w:val="00AA0D49"/>
    <w:rsid w:val="00AC580D"/>
    <w:rsid w:val="00AD05F6"/>
    <w:rsid w:val="00AD157D"/>
    <w:rsid w:val="00B03FE8"/>
    <w:rsid w:val="00B043E6"/>
    <w:rsid w:val="00B227F5"/>
    <w:rsid w:val="00B51D5D"/>
    <w:rsid w:val="00B65156"/>
    <w:rsid w:val="00BA78FF"/>
    <w:rsid w:val="00BC7E02"/>
    <w:rsid w:val="00BD6A94"/>
    <w:rsid w:val="00BD76BD"/>
    <w:rsid w:val="00BE4FE2"/>
    <w:rsid w:val="00BF0847"/>
    <w:rsid w:val="00C27774"/>
    <w:rsid w:val="00C41590"/>
    <w:rsid w:val="00C41C99"/>
    <w:rsid w:val="00C54C42"/>
    <w:rsid w:val="00C614EB"/>
    <w:rsid w:val="00C653EB"/>
    <w:rsid w:val="00C72E9E"/>
    <w:rsid w:val="00C8003A"/>
    <w:rsid w:val="00C83374"/>
    <w:rsid w:val="00C93666"/>
    <w:rsid w:val="00CA2928"/>
    <w:rsid w:val="00CB5677"/>
    <w:rsid w:val="00CC77CF"/>
    <w:rsid w:val="00CD0002"/>
    <w:rsid w:val="00CD059C"/>
    <w:rsid w:val="00CD5CC0"/>
    <w:rsid w:val="00CD752F"/>
    <w:rsid w:val="00CE2ED2"/>
    <w:rsid w:val="00D20D76"/>
    <w:rsid w:val="00D25893"/>
    <w:rsid w:val="00D26247"/>
    <w:rsid w:val="00D36534"/>
    <w:rsid w:val="00D4356A"/>
    <w:rsid w:val="00D51BFF"/>
    <w:rsid w:val="00D54409"/>
    <w:rsid w:val="00D56D62"/>
    <w:rsid w:val="00D62608"/>
    <w:rsid w:val="00D94FDA"/>
    <w:rsid w:val="00DB1A3C"/>
    <w:rsid w:val="00DB6F0A"/>
    <w:rsid w:val="00DC0F84"/>
    <w:rsid w:val="00DC5DFB"/>
    <w:rsid w:val="00DC6F00"/>
    <w:rsid w:val="00DE4091"/>
    <w:rsid w:val="00DF5C0E"/>
    <w:rsid w:val="00E12230"/>
    <w:rsid w:val="00E159E1"/>
    <w:rsid w:val="00E16CA2"/>
    <w:rsid w:val="00E24D85"/>
    <w:rsid w:val="00E27AF7"/>
    <w:rsid w:val="00E30691"/>
    <w:rsid w:val="00E37B03"/>
    <w:rsid w:val="00E4405C"/>
    <w:rsid w:val="00E6405D"/>
    <w:rsid w:val="00E73ADA"/>
    <w:rsid w:val="00E76F67"/>
    <w:rsid w:val="00E91F32"/>
    <w:rsid w:val="00ED13F0"/>
    <w:rsid w:val="00ED2D98"/>
    <w:rsid w:val="00EF5F1E"/>
    <w:rsid w:val="00F00713"/>
    <w:rsid w:val="00F05EE9"/>
    <w:rsid w:val="00F1492B"/>
    <w:rsid w:val="00F150E8"/>
    <w:rsid w:val="00F22BD8"/>
    <w:rsid w:val="00F247F6"/>
    <w:rsid w:val="00F41C87"/>
    <w:rsid w:val="00F5400E"/>
    <w:rsid w:val="00F63863"/>
    <w:rsid w:val="00F70F36"/>
    <w:rsid w:val="00F8675D"/>
    <w:rsid w:val="00F926CF"/>
    <w:rsid w:val="00FB125C"/>
    <w:rsid w:val="00FD3BAD"/>
    <w:rsid w:val="00FE3823"/>
    <w:rsid w:val="00FE71F3"/>
    <w:rsid w:val="00FE750B"/>
    <w:rsid w:val="00FF2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27AF7"/>
    <w:rPr>
      <w:sz w:val="24"/>
      <w:szCs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E2E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04C7A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profissional">
    <w:name w:val="Table Professional"/>
    <w:basedOn w:val="Tabelanormal"/>
    <w:rsid w:val="00F247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abealho">
    <w:name w:val="header"/>
    <w:basedOn w:val="Normal"/>
    <w:link w:val="CabealhoChar"/>
    <w:uiPriority w:val="99"/>
    <w:rsid w:val="001A1E7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9628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rsid w:val="0020502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5026"/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205026"/>
    <w:rPr>
      <w:sz w:val="24"/>
      <w:szCs w:val="24"/>
    </w:rPr>
  </w:style>
  <w:style w:type="paragraph" w:styleId="Textodebalo">
    <w:name w:val="Balloon Text"/>
    <w:basedOn w:val="Normal"/>
    <w:link w:val="TextodebaloChar"/>
    <w:rsid w:val="0020502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205026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B5677"/>
  </w:style>
  <w:style w:type="paragraph" w:styleId="Recuodecorpodetexto">
    <w:name w:val="Body Text Indent"/>
    <w:basedOn w:val="Normal"/>
    <w:rsid w:val="00E30691"/>
    <w:pPr>
      <w:widowControl w:val="0"/>
      <w:suppressAutoHyphens/>
      <w:spacing w:before="120" w:line="360" w:lineRule="auto"/>
      <w:ind w:firstLine="1134"/>
      <w:jc w:val="both"/>
    </w:pPr>
    <w:rPr>
      <w:rFonts w:eastAsia="Lucida Sans Unicode"/>
      <w:kern w:val="1"/>
    </w:rPr>
  </w:style>
  <w:style w:type="paragraph" w:customStyle="1" w:styleId="Contedodatabela">
    <w:name w:val="Conteúdo da tabela"/>
    <w:basedOn w:val="Normal"/>
    <w:rsid w:val="008F61DC"/>
    <w:pPr>
      <w:widowControl w:val="0"/>
      <w:suppressLineNumbers/>
      <w:suppressAutoHyphens/>
    </w:pPr>
    <w:rPr>
      <w:rFonts w:eastAsia="Lucida Sans Unicode"/>
      <w:lang w:eastAsia="ar-SA"/>
    </w:rPr>
  </w:style>
  <w:style w:type="character" w:customStyle="1" w:styleId="Ttulo6Char">
    <w:name w:val="Título 6 Char"/>
    <w:basedOn w:val="Fontepargpadro"/>
    <w:link w:val="Ttulo6"/>
    <w:semiHidden/>
    <w:rsid w:val="00204C7A"/>
    <w:rPr>
      <w:rFonts w:ascii="Calibri" w:hAnsi="Calibri"/>
      <w:b/>
      <w:bCs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semiHidden/>
    <w:rsid w:val="004E2E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odetexto">
    <w:name w:val="Body Text"/>
    <w:basedOn w:val="Normal"/>
    <w:link w:val="CorpodetextoChar"/>
    <w:rsid w:val="004E2E64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4E2E64"/>
    <w:rPr>
      <w:sz w:val="24"/>
      <w:szCs w:val="24"/>
      <w:lang w:eastAsia="ar-SA"/>
    </w:rPr>
  </w:style>
  <w:style w:type="paragraph" w:styleId="Commarcadores">
    <w:name w:val="List Bullet"/>
    <w:basedOn w:val="Normal"/>
    <w:uiPriority w:val="99"/>
    <w:unhideWhenUsed/>
    <w:rsid w:val="00CD059C"/>
    <w:pPr>
      <w:numPr>
        <w:numId w:val="3"/>
      </w:numPr>
      <w:suppressAutoHyphens/>
      <w:contextualSpacing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2013%20-%202016\CONTRATOS\CONTRATOS%20-%202015\2015,%2012.17%20-%20Termo%20de%20Contrato%20Vergilio%20Bicz%20-%20insemina&#231;&#227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2015, 12.17 - Termo de Contrato Vergilio Bicz - inseminação</Template>
  <TotalTime>91</TotalTime>
  <Pages>3</Pages>
  <Words>541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CHAMADA PÚBLICA Nº 001/2010</vt:lpstr>
    </vt:vector>
  </TitlesOfParts>
  <Company>Pref. Mun. Viadutos</Company>
  <LinksUpToDate>false</LinksUpToDate>
  <CharactersWithSpaces>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CHAMADA PÚBLICA Nº 001/2010</dc:title>
  <dc:creator>usuario</dc:creator>
  <cp:lastModifiedBy>usuario</cp:lastModifiedBy>
  <cp:revision>10</cp:revision>
  <cp:lastPrinted>2016-07-01T16:44:00Z</cp:lastPrinted>
  <dcterms:created xsi:type="dcterms:W3CDTF">2016-07-01T12:11:00Z</dcterms:created>
  <dcterms:modified xsi:type="dcterms:W3CDTF">2016-07-01T17:28:00Z</dcterms:modified>
</cp:coreProperties>
</file>